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924" w:rsidRDefault="00892924" w:rsidP="005E59A1">
      <w:pPr>
        <w:keepNext/>
        <w:jc w:val="center"/>
        <w:rPr>
          <w:noProof/>
          <w:lang w:eastAsia="el-GR"/>
        </w:rPr>
      </w:pPr>
      <w:r>
        <w:rPr>
          <w:noProof/>
          <w:lang w:eastAsia="el-GR"/>
        </w:rPr>
        <w:t>Διαλέξτε μία από τις δύο εικόνες . Κόψτε τη και κολλήστε τη  στο χώρο που υπάρχει στη πρώτη  σελίδα του  φύλλου εργασίας.</w:t>
      </w:r>
    </w:p>
    <w:p w:rsidR="00892924" w:rsidRDefault="00892924" w:rsidP="005E59A1">
      <w:pPr>
        <w:keepNext/>
        <w:jc w:val="center"/>
        <w:rPr>
          <w:noProof/>
          <w:lang w:eastAsia="el-GR"/>
        </w:rPr>
      </w:pPr>
    </w:p>
    <w:p w:rsidR="00892924" w:rsidRDefault="00892924" w:rsidP="005E59A1">
      <w:pPr>
        <w:keepNext/>
        <w:jc w:val="center"/>
      </w:pPr>
      <w:r w:rsidRPr="00907671"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0 - Εικόνα" o:spid="_x0000_i1025" type="#_x0000_t75" alt="woman-in-front-of-the-sun.jpg!Blog.jpg" style="width:224.25pt;height:296.25pt;visibility:visible">
            <v:imagedata r:id="rId4" o:title=""/>
          </v:shape>
        </w:pict>
      </w:r>
    </w:p>
    <w:p w:rsidR="00892924" w:rsidRPr="004A3C86" w:rsidRDefault="00892924" w:rsidP="005E59A1">
      <w:pPr>
        <w:pStyle w:val="Caption"/>
        <w:jc w:val="center"/>
      </w:pPr>
      <w:r>
        <w:t xml:space="preserve">‘’Γυναίκα μπροστά στον ήλιο’’, 1950 ,λάδι σε καμβά,65χ50 </w:t>
      </w:r>
      <w:r>
        <w:rPr>
          <w:lang w:val="en-US"/>
        </w:rPr>
        <w:t>cm</w:t>
      </w:r>
    </w:p>
    <w:p w:rsidR="00892924" w:rsidRPr="005E59A1" w:rsidRDefault="00892924" w:rsidP="005E59A1"/>
    <w:p w:rsidR="00892924" w:rsidRPr="005E59A1" w:rsidRDefault="00892924" w:rsidP="005E59A1">
      <w:pPr>
        <w:keepNext/>
        <w:jc w:val="center"/>
      </w:pPr>
      <w:r>
        <w:t xml:space="preserve">                                  </w:t>
      </w:r>
      <w:r w:rsidRPr="00907671">
        <w:rPr>
          <w:noProof/>
          <w:lang w:eastAsia="el-GR"/>
        </w:rPr>
        <w:pict>
          <v:shape id="0 - Εικόνα" o:spid="_x0000_i1026" type="#_x0000_t75" alt="the-red-sun-1948.jpg!Blog.jpg" style="width:243pt;height:311.25pt;visibility:visible">
            <v:imagedata r:id="rId5" o:title=""/>
          </v:shape>
        </w:pict>
      </w:r>
      <w:r>
        <w:t xml:space="preserve">         </w:t>
      </w:r>
      <w:r w:rsidRPr="005E59A1">
        <w:rPr>
          <w:rFonts w:eastAsia="Adobe Heiti Std R"/>
        </w:rPr>
        <w:t>ομάδα α</w:t>
      </w:r>
      <w:r w:rsidRPr="005E59A1">
        <w:rPr>
          <w:rFonts w:ascii="Adobe Heiti Std R Western" w:eastAsia="Adobe Heiti Std R" w:hAnsi="Adobe Heiti Std R Western"/>
        </w:rPr>
        <w:t>’</w:t>
      </w:r>
    </w:p>
    <w:p w:rsidR="00892924" w:rsidRPr="004A3C86" w:rsidRDefault="00892924" w:rsidP="005E59A1">
      <w:pPr>
        <w:pStyle w:val="Caption"/>
        <w:jc w:val="center"/>
      </w:pPr>
      <w:r>
        <w:rPr>
          <w:lang w:val="en-US"/>
        </w:rPr>
        <w:t>O</w:t>
      </w:r>
      <w:r w:rsidRPr="004A3C86">
        <w:t xml:space="preserve"> </w:t>
      </w:r>
      <w:r>
        <w:t>κόκκινος ήλιος, 1948,</w:t>
      </w:r>
      <w:r w:rsidRPr="004A3C86">
        <w:t xml:space="preserve"> </w:t>
      </w:r>
      <w:r>
        <w:t>γκουάς και λάδι σε καμβά</w:t>
      </w:r>
    </w:p>
    <w:p w:rsidR="00892924" w:rsidRDefault="00892924" w:rsidP="00B52EC1">
      <w:pPr>
        <w:keepNext/>
        <w:jc w:val="center"/>
        <w:rPr>
          <w:noProof/>
          <w:lang w:eastAsia="el-GR"/>
        </w:rPr>
      </w:pPr>
      <w:r>
        <w:rPr>
          <w:noProof/>
          <w:lang w:eastAsia="el-GR"/>
        </w:rPr>
        <w:t>Διαλέξτε μία από τις δύο εικόνες . Κόψτε τη και κολλήστε τη  στο χώρο που υπάρχει στη πρώτη  σελίδα του  φύλλου εργασίας.</w:t>
      </w:r>
    </w:p>
    <w:p w:rsidR="00892924" w:rsidRDefault="00892924" w:rsidP="00B52EC1">
      <w:pPr>
        <w:keepNext/>
        <w:jc w:val="center"/>
      </w:pPr>
      <w:r w:rsidRPr="00907671">
        <w:rPr>
          <w:noProof/>
          <w:lang w:eastAsia="el-GR"/>
        </w:rPr>
        <w:pict>
          <v:shape id="1 - Εικόνα" o:spid="_x0000_i1027" type="#_x0000_t75" alt="portrait-ii.jpg!Blog.jpg" style="width:254.25pt;height:318.75pt;visibility:visible">
            <v:imagedata r:id="rId6" o:title=""/>
          </v:shape>
        </w:pict>
      </w:r>
    </w:p>
    <w:p w:rsidR="00892924" w:rsidRDefault="00892924" w:rsidP="00B52EC1">
      <w:pPr>
        <w:pStyle w:val="Caption"/>
        <w:jc w:val="center"/>
      </w:pPr>
      <w:r>
        <w:t>Πορτρέτο ΙΙ,1938</w:t>
      </w:r>
    </w:p>
    <w:p w:rsidR="00892924" w:rsidRDefault="00892924" w:rsidP="00B52EC1">
      <w:pPr>
        <w:pStyle w:val="Caption"/>
        <w:keepNext/>
        <w:jc w:val="center"/>
      </w:pPr>
      <w:r>
        <w:t xml:space="preserve">                        </w:t>
      </w:r>
      <w:r w:rsidRPr="00907671">
        <w:rPr>
          <w:noProof/>
          <w:lang w:eastAsia="el-GR"/>
        </w:rPr>
        <w:pict>
          <v:shape id="9 - Εικόνα" o:spid="_x0000_i1028" type="#_x0000_t75" alt="portrait-iv-1938.jpg!Blog.jpg" style="width:246.75pt;height:341.25pt;visibility:visible">
            <v:imagedata r:id="rId7" o:title=""/>
          </v:shape>
        </w:pict>
      </w:r>
      <w:r>
        <w:t xml:space="preserve">          </w:t>
      </w:r>
      <w:r w:rsidRPr="00B52EC1">
        <w:rPr>
          <w:b w:val="0"/>
          <w:color w:val="000000"/>
          <w:sz w:val="22"/>
          <w:szCs w:val="22"/>
        </w:rPr>
        <w:t>ομάδα β’</w:t>
      </w:r>
    </w:p>
    <w:p w:rsidR="00892924" w:rsidRPr="00B029FA" w:rsidRDefault="00892924" w:rsidP="00B52EC1">
      <w:pPr>
        <w:pStyle w:val="Caption"/>
        <w:jc w:val="center"/>
      </w:pPr>
      <w:r>
        <w:t>Πορτρέτο Ι</w:t>
      </w:r>
      <w:r>
        <w:rPr>
          <w:lang w:val="en-US"/>
        </w:rPr>
        <w:t>V</w:t>
      </w:r>
      <w:r w:rsidRPr="00B029FA">
        <w:t>,1938</w:t>
      </w:r>
    </w:p>
    <w:p w:rsidR="00892924" w:rsidRPr="00B52EC1" w:rsidRDefault="00892924" w:rsidP="00B52EC1">
      <w:pPr>
        <w:keepNext/>
        <w:jc w:val="center"/>
        <w:rPr>
          <w:noProof/>
          <w:lang w:eastAsia="el-GR"/>
        </w:rPr>
      </w:pPr>
      <w:r>
        <w:rPr>
          <w:noProof/>
          <w:lang w:eastAsia="el-GR"/>
        </w:rPr>
        <w:t>Διαλέξτε μία από τις δύο εικόνες . Κόψτε τη και κολλήστε τη  στο χώρο που υπάρχει στη πρώτη  σελίδα του  φύλλου εργασίας.</w:t>
      </w:r>
    </w:p>
    <w:p w:rsidR="00892924" w:rsidRDefault="00892924" w:rsidP="005E59A1">
      <w:pPr>
        <w:keepNext/>
        <w:jc w:val="center"/>
      </w:pPr>
      <w:r w:rsidRPr="00907671">
        <w:rPr>
          <w:noProof/>
          <w:lang w:eastAsia="el-GR"/>
        </w:rPr>
        <w:pict>
          <v:shape id="_x0000_i1029" type="#_x0000_t75" alt="bird-s-flight-in-moonlight.jpg!Blog 1967.jpg" style="width:431.25pt;height:213.75pt;visibility:visible">
            <v:imagedata r:id="rId8" o:title=""/>
          </v:shape>
        </w:pict>
      </w:r>
    </w:p>
    <w:p w:rsidR="00892924" w:rsidRPr="009960F1" w:rsidRDefault="00892924" w:rsidP="005E59A1">
      <w:pPr>
        <w:pStyle w:val="Caption"/>
        <w:jc w:val="center"/>
      </w:pPr>
      <w:r>
        <w:t>Πτήση πουλιού στο φώς του φεγγαριού, 1967, λάδι σε καμβά</w:t>
      </w:r>
    </w:p>
    <w:p w:rsidR="00892924" w:rsidRPr="009960F1" w:rsidRDefault="00892924"/>
    <w:p w:rsidR="00892924" w:rsidRPr="009960F1" w:rsidRDefault="00892924"/>
    <w:p w:rsidR="00892924" w:rsidRPr="009960F1" w:rsidRDefault="00892924"/>
    <w:p w:rsidR="00892924" w:rsidRDefault="00892924" w:rsidP="005E59A1">
      <w:pPr>
        <w:keepNext/>
        <w:jc w:val="center"/>
      </w:pPr>
      <w:r w:rsidRPr="00907671">
        <w:rPr>
          <w:noProof/>
          <w:lang w:eastAsia="el-GR"/>
        </w:rPr>
        <w:pict>
          <v:shape id="2 - Εικόνα" o:spid="_x0000_i1030" type="#_x0000_t75" alt="the-flight-of-the-dragonfly-in-front-of-the-sun.jpg!Blog 1968.jpg" style="width:427.5pt;height:299.25pt;visibility:visible">
            <v:imagedata r:id="rId9" o:title=""/>
          </v:shape>
        </w:pict>
      </w:r>
    </w:p>
    <w:p w:rsidR="00892924" w:rsidRPr="00B52EC1" w:rsidRDefault="00892924" w:rsidP="005E59A1">
      <w:pPr>
        <w:pStyle w:val="Caption"/>
        <w:jc w:val="center"/>
      </w:pPr>
      <w:r>
        <w:t xml:space="preserve">Πτήση αλογόμυγας μπροστά στον ήλιο, 1968, λάδι σε καμβά </w:t>
      </w:r>
    </w:p>
    <w:p w:rsidR="00892924" w:rsidRPr="00B52EC1" w:rsidRDefault="00892924"/>
    <w:p w:rsidR="00892924" w:rsidRPr="005E59A1" w:rsidRDefault="00892924">
      <w:r>
        <w:t>Ομάδα γ’</w:t>
      </w:r>
    </w:p>
    <w:p w:rsidR="00892924" w:rsidRDefault="00892924" w:rsidP="00B52EC1">
      <w:pPr>
        <w:keepNext/>
        <w:jc w:val="center"/>
        <w:rPr>
          <w:noProof/>
          <w:lang w:eastAsia="el-GR"/>
        </w:rPr>
      </w:pPr>
      <w:r>
        <w:rPr>
          <w:noProof/>
          <w:lang w:eastAsia="el-GR"/>
        </w:rPr>
        <w:t>Διαλέξτε μία από τις δύο εικόνες . Κόψτε τη και κολλήστε τη  στο χώρο που υπάρχει στη πρώτη  σελίδα του  φύλλου εργασίας.</w:t>
      </w:r>
    </w:p>
    <w:p w:rsidR="00892924" w:rsidRDefault="00892924" w:rsidP="005E59A1">
      <w:pPr>
        <w:keepNext/>
        <w:jc w:val="center"/>
      </w:pPr>
      <w:r w:rsidRPr="00907671">
        <w:rPr>
          <w:noProof/>
          <w:lang w:eastAsia="el-GR"/>
        </w:rPr>
        <w:pict>
          <v:shape id="4 - Εικόνα" o:spid="_x0000_i1031" type="#_x0000_t75" alt="painting-3.jpg!Blog.jpg" style="width:202.5pt;height:255pt;visibility:visible">
            <v:imagedata r:id="rId10" o:title=""/>
          </v:shape>
        </w:pict>
      </w:r>
    </w:p>
    <w:p w:rsidR="00892924" w:rsidRPr="009960F1" w:rsidRDefault="00892924" w:rsidP="005E59A1">
      <w:pPr>
        <w:pStyle w:val="Caption"/>
        <w:jc w:val="center"/>
      </w:pPr>
      <w:r>
        <w:t xml:space="preserve">Ζωγραφική, 1943,λάδι και παστέλ σε καμβά, 30χ40 </w:t>
      </w:r>
      <w:r>
        <w:rPr>
          <w:lang w:val="en-US"/>
        </w:rPr>
        <w:t>cm</w:t>
      </w:r>
    </w:p>
    <w:p w:rsidR="00892924" w:rsidRPr="009960F1" w:rsidRDefault="00892924"/>
    <w:p w:rsidR="00892924" w:rsidRDefault="00892924" w:rsidP="005E59A1">
      <w:pPr>
        <w:keepNext/>
        <w:jc w:val="center"/>
      </w:pPr>
      <w:r w:rsidRPr="00907671">
        <w:rPr>
          <w:noProof/>
          <w:lang w:eastAsia="el-GR"/>
        </w:rPr>
        <w:pict>
          <v:shape id="3 - Εικόνα" o:spid="_x0000_i1032" type="#_x0000_t75" alt="figures-and-dog-in-front-of-the-sun.jpg!Blog.jpg" style="width:210.75pt;height:322.5pt;visibility:visible">
            <v:imagedata r:id="rId11" o:title=""/>
          </v:shape>
        </w:pict>
      </w:r>
    </w:p>
    <w:p w:rsidR="00892924" w:rsidRPr="00D24794" w:rsidRDefault="00892924" w:rsidP="00D24794">
      <w:pPr>
        <w:pStyle w:val="Caption"/>
        <w:jc w:val="center"/>
      </w:pPr>
      <w:r>
        <w:t>Φιγούρες και σκύλος μπροστά στον ήλιο, 1949</w:t>
      </w:r>
    </w:p>
    <w:p w:rsidR="00892924" w:rsidRDefault="00892924">
      <w:r w:rsidRPr="009960F1">
        <w:t xml:space="preserve">                   </w:t>
      </w:r>
      <w:r>
        <w:t>Ομάδα δ’</w:t>
      </w:r>
      <w:r>
        <w:rPr>
          <w:lang w:val="en-US"/>
        </w:rPr>
        <w:t xml:space="preserve">             </w:t>
      </w:r>
    </w:p>
    <w:p w:rsidR="00892924" w:rsidRDefault="00892924"/>
    <w:p w:rsidR="00892924" w:rsidRDefault="00892924">
      <w:r w:rsidRPr="00907671">
        <w:rPr>
          <w:noProof/>
          <w:lang w:eastAsia="el-GR"/>
        </w:rPr>
        <w:pict>
          <v:shape id="Εικόνα 3" o:spid="_x0000_i1033" type="#_x0000_t75" style="width:519pt;height:678.75pt;visibility:visible">
            <v:imagedata r:id="rId12" o:title=""/>
          </v:shape>
        </w:pict>
      </w:r>
    </w:p>
    <w:p w:rsidR="00892924" w:rsidRDefault="00892924">
      <w:r w:rsidRPr="00907671">
        <w:rPr>
          <w:noProof/>
          <w:lang w:eastAsia="el-GR"/>
        </w:rPr>
        <w:pict>
          <v:shape id="_x0000_i1034" type="#_x0000_t75" alt="φύλλο εργασίας Μιρο 2.jpg" style="width:519pt;height:741.75pt;visibility:visible">
            <v:imagedata r:id="rId13" o:title=""/>
          </v:shape>
        </w:pict>
      </w:r>
    </w:p>
    <w:p w:rsidR="00892924" w:rsidRPr="00D24794" w:rsidRDefault="00892924">
      <w:r w:rsidRPr="00907671">
        <w:rPr>
          <w:noProof/>
          <w:lang w:eastAsia="el-GR"/>
        </w:rPr>
        <w:pict>
          <v:shape id="_x0000_i1035" type="#_x0000_t75" alt="φύλλο εργασίας Μιρο 3.jpg" style="width:522pt;height:744pt;visibility:visible">
            <v:imagedata r:id="rId14" o:title=""/>
          </v:shape>
        </w:pict>
      </w:r>
    </w:p>
    <w:sectPr w:rsidR="00892924" w:rsidRPr="00D24794" w:rsidSect="004971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dobe Heiti Std R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Adobe Heiti Std R Wester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7509"/>
    <w:rsid w:val="001F01D8"/>
    <w:rsid w:val="001F7C67"/>
    <w:rsid w:val="003A7509"/>
    <w:rsid w:val="00497136"/>
    <w:rsid w:val="004A3C86"/>
    <w:rsid w:val="004D7782"/>
    <w:rsid w:val="005E59A1"/>
    <w:rsid w:val="00643351"/>
    <w:rsid w:val="00762D49"/>
    <w:rsid w:val="007C0616"/>
    <w:rsid w:val="00892924"/>
    <w:rsid w:val="00907671"/>
    <w:rsid w:val="009960F1"/>
    <w:rsid w:val="00AC6953"/>
    <w:rsid w:val="00B029FA"/>
    <w:rsid w:val="00B52EC1"/>
    <w:rsid w:val="00C72ED9"/>
    <w:rsid w:val="00CF52BF"/>
    <w:rsid w:val="00D24794"/>
    <w:rsid w:val="00DE385B"/>
    <w:rsid w:val="00E8464C"/>
    <w:rsid w:val="00FD0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D4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A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750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5E59A1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7</Pages>
  <Words>158</Words>
  <Characters>855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Διαλέξτε μία από τις δύο εικόνες </dc:title>
  <dc:subject/>
  <dc:creator>foteini</dc:creator>
  <cp:keywords/>
  <dc:description/>
  <cp:lastModifiedBy>Name</cp:lastModifiedBy>
  <cp:revision>2</cp:revision>
  <dcterms:created xsi:type="dcterms:W3CDTF">2015-01-12T17:24:00Z</dcterms:created>
  <dcterms:modified xsi:type="dcterms:W3CDTF">2015-01-12T17:24:00Z</dcterms:modified>
</cp:coreProperties>
</file>